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DE" w:rsidRDefault="000C75DE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0C75DE" w:rsidRDefault="000C75DE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0C75DE" w:rsidRDefault="000C75DE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0C75DE" w:rsidRDefault="000C75DE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0C75DE" w:rsidRDefault="000C75DE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0C75DE" w:rsidRDefault="000C75DE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0C75DE" w:rsidRDefault="000C75DE" w:rsidP="00A56331">
      <w:pPr>
        <w:ind w:left="4680"/>
        <w:jc w:val="center"/>
        <w:rPr>
          <w:sz w:val="28"/>
          <w:szCs w:val="28"/>
        </w:rPr>
      </w:pPr>
    </w:p>
    <w:p w:rsidR="000C75DE" w:rsidRPr="00B36274" w:rsidRDefault="000C75DE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0C75DE" w:rsidRDefault="000C75DE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0C75DE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C66E8A" w:rsidRDefault="000C75DE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C66E8A" w:rsidRDefault="000C75DE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C66E8A" w:rsidRDefault="000C75DE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0C75DE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C66E8A" w:rsidRDefault="000C75DE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6F2702" w:rsidRDefault="000C75DE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0C75DE" w:rsidRDefault="000C75DE" w:rsidP="000B5DF1">
      <w:pPr>
        <w:jc w:val="center"/>
        <w:rPr>
          <w:b/>
          <w:bCs/>
          <w:sz w:val="28"/>
          <w:szCs w:val="28"/>
        </w:rPr>
      </w:pPr>
    </w:p>
    <w:p w:rsidR="000C75DE" w:rsidRPr="00A76E2F" w:rsidRDefault="000C75DE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0C75DE" w:rsidRDefault="000C75DE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Потехина Людмила Ивановна, 14.09.1952г.р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0C75DE" w:rsidRDefault="000C75DE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0C75DE" w:rsidRDefault="000C75DE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Главный бухгалтер Администрации Ширинского сельсовета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0C75DE" w:rsidRDefault="000C75DE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0C75DE" w:rsidRDefault="000C75DE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0C75DE" w:rsidRDefault="000C75DE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C75DE" w:rsidRDefault="000C75DE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0C75DE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0C75DE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0C75DE" w:rsidRDefault="000C75DE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0C75DE" w:rsidRPr="0023774A" w:rsidRDefault="000C75DE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419003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пенсия по старости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</w:t>
            </w: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574003</w:t>
            </w: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0C75DE" w:rsidRDefault="000C75DE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Default="000C75DE" w:rsidP="0028411A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Участок приусадебный</w:t>
            </w:r>
          </w:p>
          <w:p w:rsidR="000C75DE" w:rsidRPr="0023774A" w:rsidRDefault="000C75DE" w:rsidP="0028411A">
            <w:pPr>
              <w:widowControl w:val="0"/>
              <w:adjustRightInd w:val="0"/>
              <w:ind w:left="6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B30F8E" w:rsidRDefault="000C75DE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1400м2</w:t>
            </w:r>
          </w:p>
          <w:p w:rsidR="000C75DE" w:rsidRPr="00B30F8E" w:rsidRDefault="000C75DE" w:rsidP="0028411A">
            <w:pPr>
              <w:shd w:val="clear" w:color="auto" w:fill="FFFFFF"/>
              <w:rPr>
                <w:sz w:val="22"/>
                <w:szCs w:val="22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  <w:p w:rsidR="000C75DE" w:rsidRPr="0023774A" w:rsidRDefault="000C75DE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65BC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2-ух комнатная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>2-ух комнатная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Долевая 1/2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</w:t>
            </w: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8411A" w:rsidRDefault="000C75DE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8411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8A5DB8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7850B6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7850B6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bottom w:val="nil"/>
            </w:tcBorders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0C75DE" w:rsidRDefault="000C75DE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0C75DE" w:rsidRDefault="000C75DE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0C75DE" w:rsidRDefault="000C75DE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0C75DE" w:rsidRDefault="000C75DE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0C75DE" w:rsidRDefault="000C75DE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0C75DE" w:rsidRDefault="000C75DE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0C75DE" w:rsidRPr="0023774A" w:rsidTr="008503ED"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0C75DE" w:rsidRPr="0023774A" w:rsidTr="008503ED">
        <w:tc>
          <w:tcPr>
            <w:tcW w:w="59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  <w:tr w:rsidR="000C75DE" w:rsidRPr="0023774A" w:rsidTr="008503ED">
        <w:trPr>
          <w:trHeight w:val="660"/>
        </w:trPr>
        <w:tc>
          <w:tcPr>
            <w:tcW w:w="595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</w:p>
        </w:tc>
      </w:tr>
    </w:tbl>
    <w:p w:rsidR="000C75DE" w:rsidRDefault="000C75DE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0C75DE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75DE" w:rsidRPr="0023774A" w:rsidRDefault="000C75DE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Л.И.Потехина</w:t>
            </w:r>
          </w:p>
        </w:tc>
      </w:tr>
      <w:tr w:rsidR="000C75DE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0C75DE" w:rsidRPr="0023774A" w:rsidRDefault="000C75DE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0C75DE" w:rsidRPr="0028411A" w:rsidRDefault="000C75DE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0C75DE" w:rsidRDefault="000C75DE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0C75DE" w:rsidRDefault="000C75DE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0C75DE" w:rsidRDefault="000C75DE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0C75DE" w:rsidRDefault="000C75DE" w:rsidP="0019793D">
      <w:pPr>
        <w:rPr>
          <w:sz w:val="24"/>
          <w:szCs w:val="24"/>
        </w:rPr>
      </w:pPr>
    </w:p>
    <w:p w:rsidR="000C75DE" w:rsidRDefault="000C75DE"/>
    <w:sectPr w:rsidR="000C75DE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5DE" w:rsidRDefault="000C75DE" w:rsidP="00375ACD">
      <w:r>
        <w:separator/>
      </w:r>
    </w:p>
  </w:endnote>
  <w:endnote w:type="continuationSeparator" w:id="0">
    <w:p w:rsidR="000C75DE" w:rsidRDefault="000C75DE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5DE" w:rsidRDefault="000C75DE" w:rsidP="00375ACD">
      <w:r>
        <w:separator/>
      </w:r>
    </w:p>
  </w:footnote>
  <w:footnote w:type="continuationSeparator" w:id="0">
    <w:p w:rsidR="000C75DE" w:rsidRDefault="000C75DE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5DE" w:rsidRDefault="000C75DE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C75DE" w:rsidRDefault="000C75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5DE" w:rsidRDefault="000C75DE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C75DE" w:rsidRDefault="000C75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62ECE"/>
    <w:rsid w:val="00073054"/>
    <w:rsid w:val="00073137"/>
    <w:rsid w:val="00083031"/>
    <w:rsid w:val="000A122A"/>
    <w:rsid w:val="000A35CD"/>
    <w:rsid w:val="000A6A63"/>
    <w:rsid w:val="000B0FE3"/>
    <w:rsid w:val="000B5DF1"/>
    <w:rsid w:val="000C75DE"/>
    <w:rsid w:val="000C7A06"/>
    <w:rsid w:val="000D189D"/>
    <w:rsid w:val="000D6CF7"/>
    <w:rsid w:val="000E633D"/>
    <w:rsid w:val="000F1486"/>
    <w:rsid w:val="001205E1"/>
    <w:rsid w:val="00126AE3"/>
    <w:rsid w:val="00127D68"/>
    <w:rsid w:val="00144318"/>
    <w:rsid w:val="00150AC1"/>
    <w:rsid w:val="00170097"/>
    <w:rsid w:val="00173294"/>
    <w:rsid w:val="00181FEA"/>
    <w:rsid w:val="0019793D"/>
    <w:rsid w:val="001B47DD"/>
    <w:rsid w:val="001C0EC1"/>
    <w:rsid w:val="001C7720"/>
    <w:rsid w:val="001D3807"/>
    <w:rsid w:val="00203A92"/>
    <w:rsid w:val="00232745"/>
    <w:rsid w:val="0023774A"/>
    <w:rsid w:val="00257291"/>
    <w:rsid w:val="00264A46"/>
    <w:rsid w:val="00265E33"/>
    <w:rsid w:val="0027096F"/>
    <w:rsid w:val="0028411A"/>
    <w:rsid w:val="002B4655"/>
    <w:rsid w:val="002D7E32"/>
    <w:rsid w:val="002E25EB"/>
    <w:rsid w:val="00303476"/>
    <w:rsid w:val="0030776E"/>
    <w:rsid w:val="00310A05"/>
    <w:rsid w:val="00314071"/>
    <w:rsid w:val="00340167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71B86"/>
    <w:rsid w:val="00574BAE"/>
    <w:rsid w:val="00580366"/>
    <w:rsid w:val="00580A26"/>
    <w:rsid w:val="00595BF7"/>
    <w:rsid w:val="005972BF"/>
    <w:rsid w:val="005B1E40"/>
    <w:rsid w:val="005B5310"/>
    <w:rsid w:val="005E0044"/>
    <w:rsid w:val="00601701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F2702"/>
    <w:rsid w:val="00731D00"/>
    <w:rsid w:val="00784A8D"/>
    <w:rsid w:val="007850B6"/>
    <w:rsid w:val="00787A9E"/>
    <w:rsid w:val="00792B90"/>
    <w:rsid w:val="007C32AF"/>
    <w:rsid w:val="007D074A"/>
    <w:rsid w:val="007F2275"/>
    <w:rsid w:val="00820DC9"/>
    <w:rsid w:val="00824CDC"/>
    <w:rsid w:val="00837A33"/>
    <w:rsid w:val="008503ED"/>
    <w:rsid w:val="008623E1"/>
    <w:rsid w:val="00865BCE"/>
    <w:rsid w:val="008715A1"/>
    <w:rsid w:val="00877C3A"/>
    <w:rsid w:val="00877E8F"/>
    <w:rsid w:val="00883808"/>
    <w:rsid w:val="0088625E"/>
    <w:rsid w:val="00894127"/>
    <w:rsid w:val="00897248"/>
    <w:rsid w:val="008A5DB8"/>
    <w:rsid w:val="008B5F4B"/>
    <w:rsid w:val="008B7CF3"/>
    <w:rsid w:val="008C6822"/>
    <w:rsid w:val="008D2FF0"/>
    <w:rsid w:val="008D4F16"/>
    <w:rsid w:val="008D75E0"/>
    <w:rsid w:val="0090658A"/>
    <w:rsid w:val="009068CC"/>
    <w:rsid w:val="00937059"/>
    <w:rsid w:val="00942C22"/>
    <w:rsid w:val="0094790B"/>
    <w:rsid w:val="00950C57"/>
    <w:rsid w:val="009905DC"/>
    <w:rsid w:val="0099160E"/>
    <w:rsid w:val="009C7888"/>
    <w:rsid w:val="009D6B20"/>
    <w:rsid w:val="009E4C45"/>
    <w:rsid w:val="009E6429"/>
    <w:rsid w:val="009E6DB0"/>
    <w:rsid w:val="009F6089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C354F"/>
    <w:rsid w:val="00AE01E4"/>
    <w:rsid w:val="00AE6335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5248A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541B"/>
    <w:rsid w:val="00D929A0"/>
    <w:rsid w:val="00DC690B"/>
    <w:rsid w:val="00DF01E9"/>
    <w:rsid w:val="00E00F45"/>
    <w:rsid w:val="00E34125"/>
    <w:rsid w:val="00E6159A"/>
    <w:rsid w:val="00E61FA3"/>
    <w:rsid w:val="00E757FD"/>
    <w:rsid w:val="00EB516D"/>
    <w:rsid w:val="00EE63D4"/>
    <w:rsid w:val="00EF4031"/>
    <w:rsid w:val="00F02316"/>
    <w:rsid w:val="00F03672"/>
    <w:rsid w:val="00F539FE"/>
    <w:rsid w:val="00F53E7E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313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9</Pages>
  <Words>1243</Words>
  <Characters>7090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user</cp:lastModifiedBy>
  <cp:revision>8</cp:revision>
  <cp:lastPrinted>2012-07-10T01:14:00Z</cp:lastPrinted>
  <dcterms:created xsi:type="dcterms:W3CDTF">2012-07-10T01:15:00Z</dcterms:created>
  <dcterms:modified xsi:type="dcterms:W3CDTF">2014-04-26T14:07:00Z</dcterms:modified>
</cp:coreProperties>
</file>